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W w:w="5000" w:type="pct"/>
        <w:tblLook w:val="0000" w:firstRow="0" w:lastRow="0" w:firstColumn="0" w:lastColumn="0" w:noHBand="0" w:noVBand="0"/>
      </w:tblPr>
      <w:tblGrid>
        <w:gridCol w:w="2110"/>
        <w:gridCol w:w="279"/>
        <w:gridCol w:w="2861"/>
        <w:gridCol w:w="118"/>
        <w:gridCol w:w="112"/>
        <w:gridCol w:w="797"/>
        <w:gridCol w:w="1395"/>
        <w:gridCol w:w="2398"/>
      </w:tblGrid>
      <w:tr w:rsidR="00291582" w:rsidRPr="00B655FE" w14:paraId="7D81E69D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0" w:type="pct"/>
            <w:gridSpan w:val="3"/>
          </w:tcPr>
          <w:p w14:paraId="284BD5E4" w14:textId="2D9D4993" w:rsidR="00291582" w:rsidRPr="00B655FE" w:rsidRDefault="00291582" w:rsidP="00F45E4E">
            <w:pPr>
              <w:pStyle w:val="NoSpacing"/>
              <w:rPr>
                <w:rFonts w:ascii="Verdana" w:hAnsi="Verdana"/>
                <w:b/>
                <w:sz w:val="24"/>
                <w:szCs w:val="24"/>
              </w:rPr>
            </w:pPr>
            <w:r w:rsidRPr="00B655FE">
              <w:rPr>
                <w:rFonts w:ascii="Verdana" w:hAnsi="Verdana"/>
                <w:b/>
                <w:sz w:val="28"/>
                <w:szCs w:val="28"/>
              </w:rPr>
              <w:t xml:space="preserve">Referral </w:t>
            </w:r>
            <w:r w:rsidR="00D601AD" w:rsidRPr="00B655FE">
              <w:rPr>
                <w:rFonts w:ascii="Verdana" w:hAnsi="Verdana"/>
                <w:b/>
                <w:sz w:val="28"/>
                <w:szCs w:val="28"/>
              </w:rPr>
              <w:t>Date</w:t>
            </w:r>
            <w:r w:rsidR="00D601AD">
              <w:rPr>
                <w:rFonts w:ascii="Verdana" w:hAnsi="Verdana"/>
                <w:b/>
                <w:sz w:val="28"/>
                <w:szCs w:val="28"/>
              </w:rPr>
              <w:t xml:space="preserve">- </w:t>
            </w:r>
          </w:p>
        </w:tc>
        <w:tc>
          <w:tcPr>
            <w:tcW w:w="2500" w:type="pct"/>
            <w:gridSpan w:val="5"/>
          </w:tcPr>
          <w:p w14:paraId="005950EB" w14:textId="0E72A431" w:rsidR="00291582" w:rsidRPr="00B655FE" w:rsidRDefault="00291582" w:rsidP="00F45E4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24"/>
                <w:szCs w:val="24"/>
              </w:rPr>
            </w:pPr>
            <w:r w:rsidRPr="00B655FE">
              <w:rPr>
                <w:rFonts w:ascii="Verdana" w:hAnsi="Verdana"/>
                <w:b/>
                <w:sz w:val="28"/>
                <w:szCs w:val="28"/>
              </w:rPr>
              <w:t>Referral Managed By</w:t>
            </w:r>
            <w:r w:rsidR="00D601AD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</w:p>
        </w:tc>
      </w:tr>
      <w:tr w:rsidR="004621D8" w:rsidRPr="00B655FE" w14:paraId="6DB81628" w14:textId="77777777" w:rsidTr="0028247E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8"/>
          </w:tcPr>
          <w:p w14:paraId="7B790B6C" w14:textId="77777777" w:rsidR="004621D8" w:rsidRPr="00B655FE" w:rsidRDefault="004621D8" w:rsidP="00F45E4E">
            <w:pPr>
              <w:pStyle w:val="NoSpacing"/>
              <w:rPr>
                <w:rFonts w:ascii="Verdana" w:eastAsiaTheme="minorHAnsi" w:hAnsi="Verdana"/>
                <w:b/>
                <w:sz w:val="24"/>
                <w:szCs w:val="24"/>
              </w:rPr>
            </w:pPr>
            <w:r w:rsidRPr="00B655FE">
              <w:rPr>
                <w:rFonts w:ascii="Verdana" w:hAnsi="Verdana"/>
                <w:b/>
                <w:sz w:val="28"/>
                <w:szCs w:val="28"/>
              </w:rPr>
              <w:t>Client Details</w:t>
            </w:r>
          </w:p>
        </w:tc>
      </w:tr>
      <w:tr w:rsidR="004621D8" w:rsidRPr="00B655FE" w14:paraId="27116BDB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8" w:type="pct"/>
            <w:gridSpan w:val="2"/>
            <w:shd w:val="clear" w:color="auto" w:fill="auto"/>
          </w:tcPr>
          <w:p w14:paraId="4A36FA56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Surname</w:t>
            </w:r>
          </w:p>
        </w:tc>
        <w:tc>
          <w:tcPr>
            <w:tcW w:w="3942" w:type="pct"/>
            <w:gridSpan w:val="6"/>
            <w:shd w:val="clear" w:color="auto" w:fill="auto"/>
          </w:tcPr>
          <w:p w14:paraId="3A2E8E2F" w14:textId="061C5EE7" w:rsidR="004621D8" w:rsidRPr="00B655FE" w:rsidRDefault="004621D8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</w:tc>
      </w:tr>
      <w:tr w:rsidR="004621D8" w:rsidRPr="00B655FE" w14:paraId="717E7969" w14:textId="77777777" w:rsidTr="0028247E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8" w:type="pct"/>
            <w:gridSpan w:val="2"/>
            <w:shd w:val="clear" w:color="auto" w:fill="auto"/>
          </w:tcPr>
          <w:p w14:paraId="62636EAC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First Name</w:t>
            </w:r>
          </w:p>
        </w:tc>
        <w:tc>
          <w:tcPr>
            <w:tcW w:w="3942" w:type="pct"/>
            <w:gridSpan w:val="6"/>
          </w:tcPr>
          <w:p w14:paraId="1B99AC94" w14:textId="60EA1044" w:rsidR="004621D8" w:rsidRPr="00B655FE" w:rsidRDefault="00D601AD" w:rsidP="00C95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E254D" w:rsidRPr="00B655FE" w14:paraId="60AD4A0D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8" w:type="pct"/>
            <w:gridSpan w:val="2"/>
            <w:shd w:val="clear" w:color="auto" w:fill="auto"/>
          </w:tcPr>
          <w:p w14:paraId="1C04B492" w14:textId="77777777" w:rsidR="009E254D" w:rsidRPr="00B655FE" w:rsidRDefault="009E254D" w:rsidP="009E254D">
            <w:pPr>
              <w:jc w:val="left"/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 xml:space="preserve">NDIS Participant Number </w:t>
            </w:r>
          </w:p>
        </w:tc>
        <w:tc>
          <w:tcPr>
            <w:tcW w:w="3942" w:type="pct"/>
            <w:gridSpan w:val="6"/>
            <w:shd w:val="clear" w:color="auto" w:fill="auto"/>
          </w:tcPr>
          <w:p w14:paraId="7B900F71" w14:textId="0E7EF6F1" w:rsidR="009E254D" w:rsidRPr="00B655FE" w:rsidRDefault="009E254D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</w:tc>
      </w:tr>
      <w:tr w:rsidR="009E254D" w:rsidRPr="00B655FE" w14:paraId="0C9CBD61" w14:textId="77777777" w:rsidTr="0028247E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8" w:type="pct"/>
            <w:gridSpan w:val="2"/>
            <w:shd w:val="clear" w:color="auto" w:fill="auto"/>
          </w:tcPr>
          <w:p w14:paraId="72FEB30E" w14:textId="77777777" w:rsidR="009E254D" w:rsidRPr="00B655FE" w:rsidRDefault="009E254D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 xml:space="preserve">Date of </w:t>
            </w:r>
            <w:r w:rsidR="008B0B68" w:rsidRPr="00B655FE">
              <w:rPr>
                <w:rFonts w:ascii="Verdana" w:eastAsia="Times New Roman" w:hAnsi="Verdana" w:cs="Arial"/>
                <w:sz w:val="24"/>
                <w:szCs w:val="24"/>
              </w:rPr>
              <w:t>Birth</w:t>
            </w: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 xml:space="preserve">  </w:t>
            </w:r>
          </w:p>
        </w:tc>
        <w:tc>
          <w:tcPr>
            <w:tcW w:w="3942" w:type="pct"/>
            <w:gridSpan w:val="6"/>
          </w:tcPr>
          <w:p w14:paraId="3028143A" w14:textId="37D44727" w:rsidR="009E254D" w:rsidRPr="00B655FE" w:rsidRDefault="009E254D" w:rsidP="00C95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</w:tc>
      </w:tr>
      <w:tr w:rsidR="004621D8" w:rsidRPr="00B655FE" w14:paraId="222F3C67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8"/>
          </w:tcPr>
          <w:p w14:paraId="7419F093" w14:textId="77777777" w:rsidR="004621D8" w:rsidRPr="00B655FE" w:rsidRDefault="004621D8" w:rsidP="00F45E4E">
            <w:pPr>
              <w:pStyle w:val="NoSpacing"/>
              <w:rPr>
                <w:rFonts w:ascii="Verdana" w:eastAsiaTheme="minorHAnsi" w:hAnsi="Verdana"/>
                <w:b/>
                <w:sz w:val="24"/>
                <w:szCs w:val="24"/>
              </w:rPr>
            </w:pPr>
            <w:r w:rsidRPr="00B655FE">
              <w:rPr>
                <w:rFonts w:ascii="Verdana" w:hAnsi="Verdana"/>
                <w:b/>
                <w:sz w:val="28"/>
                <w:szCs w:val="28"/>
              </w:rPr>
              <w:t>Guardian Details (If Applicable)</w:t>
            </w:r>
          </w:p>
        </w:tc>
      </w:tr>
      <w:tr w:rsidR="004621D8" w:rsidRPr="00B655FE" w14:paraId="3EA5E07F" w14:textId="77777777" w:rsidTr="0028247E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8" w:type="pct"/>
            <w:gridSpan w:val="2"/>
            <w:shd w:val="clear" w:color="auto" w:fill="auto"/>
          </w:tcPr>
          <w:p w14:paraId="092CFEC8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Surname</w:t>
            </w:r>
            <w:r w:rsidR="00D31F64" w:rsidRPr="00B655FE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r w:rsidR="00213B19" w:rsidRPr="00B655FE">
              <w:rPr>
                <w:rFonts w:ascii="Verdana" w:hAnsi="Verdana" w:cstheme="minorHAnsi"/>
                <w:color w:val="FFFFFF" w:themeColor="background1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3942" w:type="pct"/>
            <w:gridSpan w:val="6"/>
          </w:tcPr>
          <w:p w14:paraId="1E36FD73" w14:textId="77777777" w:rsidR="004621D8" w:rsidRPr="00B655FE" w:rsidRDefault="004621D8" w:rsidP="00C95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</w:tc>
      </w:tr>
      <w:tr w:rsidR="004621D8" w:rsidRPr="00B655FE" w14:paraId="54BAB33F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8" w:type="pct"/>
            <w:gridSpan w:val="2"/>
            <w:shd w:val="clear" w:color="auto" w:fill="auto"/>
          </w:tcPr>
          <w:p w14:paraId="7CA2390E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First Name</w:t>
            </w:r>
          </w:p>
        </w:tc>
        <w:tc>
          <w:tcPr>
            <w:tcW w:w="3942" w:type="pct"/>
            <w:gridSpan w:val="6"/>
            <w:shd w:val="clear" w:color="auto" w:fill="auto"/>
          </w:tcPr>
          <w:p w14:paraId="7673D4E1" w14:textId="77777777" w:rsidR="004621D8" w:rsidRPr="00B655FE" w:rsidRDefault="004621D8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</w:tc>
      </w:tr>
      <w:tr w:rsidR="004621D8" w:rsidRPr="00B655FE" w14:paraId="2F1CEEA7" w14:textId="77777777" w:rsidTr="0028247E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8"/>
          </w:tcPr>
          <w:p w14:paraId="197B6D4D" w14:textId="77777777" w:rsidR="004621D8" w:rsidRPr="00B655FE" w:rsidRDefault="004621D8" w:rsidP="00F45E4E">
            <w:pPr>
              <w:jc w:val="left"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  <w:t>Contact Detail</w:t>
            </w:r>
          </w:p>
        </w:tc>
      </w:tr>
      <w:tr w:rsidR="004621D8" w:rsidRPr="00B655FE" w14:paraId="76BE3C1E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8" w:type="pct"/>
            <w:gridSpan w:val="2"/>
            <w:shd w:val="clear" w:color="auto" w:fill="auto"/>
          </w:tcPr>
          <w:p w14:paraId="03FC41AE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Home Phone</w:t>
            </w:r>
          </w:p>
        </w:tc>
        <w:tc>
          <w:tcPr>
            <w:tcW w:w="1522" w:type="pct"/>
            <w:gridSpan w:val="2"/>
            <w:shd w:val="clear" w:color="auto" w:fill="auto"/>
          </w:tcPr>
          <w:p w14:paraId="7F706ED9" w14:textId="77777777" w:rsidR="004621D8" w:rsidRPr="00B655FE" w:rsidRDefault="004621D8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8" w:type="pct"/>
            <w:gridSpan w:val="3"/>
            <w:shd w:val="clear" w:color="auto" w:fill="auto"/>
          </w:tcPr>
          <w:p w14:paraId="17597558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Mobile Phone</w:t>
            </w:r>
          </w:p>
        </w:tc>
        <w:tc>
          <w:tcPr>
            <w:tcW w:w="1212" w:type="pct"/>
            <w:shd w:val="clear" w:color="auto" w:fill="auto"/>
          </w:tcPr>
          <w:p w14:paraId="5DF763D8" w14:textId="65BA8792" w:rsidR="004621D8" w:rsidRPr="00B655FE" w:rsidRDefault="004621D8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</w:p>
        </w:tc>
      </w:tr>
      <w:tr w:rsidR="004621D8" w:rsidRPr="00B655FE" w14:paraId="7AC2101B" w14:textId="77777777" w:rsidTr="0028247E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8" w:type="pct"/>
            <w:gridSpan w:val="2"/>
            <w:shd w:val="clear" w:color="auto" w:fill="auto"/>
          </w:tcPr>
          <w:p w14:paraId="7B154541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Work Phone</w:t>
            </w:r>
          </w:p>
        </w:tc>
        <w:tc>
          <w:tcPr>
            <w:tcW w:w="1522" w:type="pct"/>
            <w:gridSpan w:val="2"/>
          </w:tcPr>
          <w:p w14:paraId="7A0EC047" w14:textId="77777777" w:rsidR="004621D8" w:rsidRPr="00B655FE" w:rsidRDefault="004621D8" w:rsidP="00C95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8" w:type="pct"/>
            <w:gridSpan w:val="3"/>
            <w:shd w:val="clear" w:color="auto" w:fill="auto"/>
          </w:tcPr>
          <w:p w14:paraId="22F352C4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Email Address</w:t>
            </w:r>
          </w:p>
        </w:tc>
        <w:tc>
          <w:tcPr>
            <w:tcW w:w="1212" w:type="pct"/>
          </w:tcPr>
          <w:p w14:paraId="6BBADD20" w14:textId="3FEFD52A" w:rsidR="004621D8" w:rsidRPr="00B655FE" w:rsidRDefault="004621D8" w:rsidP="00C95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</w:p>
        </w:tc>
      </w:tr>
      <w:tr w:rsidR="004621D8" w:rsidRPr="00B655FE" w14:paraId="273466D7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8" w:type="pct"/>
            <w:gridSpan w:val="2"/>
            <w:shd w:val="clear" w:color="auto" w:fill="auto"/>
          </w:tcPr>
          <w:p w14:paraId="01F0C2D7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Address</w:t>
            </w:r>
          </w:p>
        </w:tc>
        <w:tc>
          <w:tcPr>
            <w:tcW w:w="3942" w:type="pct"/>
            <w:gridSpan w:val="6"/>
            <w:shd w:val="clear" w:color="auto" w:fill="auto"/>
          </w:tcPr>
          <w:p w14:paraId="0C6F5C4B" w14:textId="5225226C" w:rsidR="004621D8" w:rsidRPr="00B655FE" w:rsidRDefault="004621D8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</w:p>
        </w:tc>
      </w:tr>
      <w:tr w:rsidR="004621D8" w:rsidRPr="00B655FE" w14:paraId="3C00E2B1" w14:textId="77777777" w:rsidTr="0028247E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8"/>
          </w:tcPr>
          <w:p w14:paraId="205A1C6A" w14:textId="77777777" w:rsidR="004621D8" w:rsidRPr="00B655FE" w:rsidRDefault="004621D8" w:rsidP="00F45E4E">
            <w:pPr>
              <w:jc w:val="left"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  <w:t>Referrer Details</w:t>
            </w:r>
          </w:p>
        </w:tc>
      </w:tr>
      <w:tr w:rsidR="004621D8" w:rsidRPr="00B655FE" w14:paraId="01CFD812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8" w:type="pct"/>
            <w:gridSpan w:val="2"/>
            <w:shd w:val="clear" w:color="auto" w:fill="auto"/>
          </w:tcPr>
          <w:p w14:paraId="090569C6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Name</w:t>
            </w:r>
          </w:p>
        </w:tc>
        <w:tc>
          <w:tcPr>
            <w:tcW w:w="1522" w:type="pct"/>
            <w:gridSpan w:val="2"/>
            <w:shd w:val="clear" w:color="auto" w:fill="auto"/>
          </w:tcPr>
          <w:p w14:paraId="2FB7750C" w14:textId="75A67162" w:rsidR="004621D8" w:rsidRPr="00B655FE" w:rsidRDefault="004621D8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8" w:type="pct"/>
            <w:gridSpan w:val="3"/>
            <w:shd w:val="clear" w:color="auto" w:fill="auto"/>
          </w:tcPr>
          <w:p w14:paraId="2C1215F7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Position</w:t>
            </w:r>
          </w:p>
        </w:tc>
        <w:tc>
          <w:tcPr>
            <w:tcW w:w="1212" w:type="pct"/>
            <w:shd w:val="clear" w:color="auto" w:fill="auto"/>
          </w:tcPr>
          <w:p w14:paraId="4CE17EF2" w14:textId="0D58B6BD" w:rsidR="004621D8" w:rsidRPr="00B655FE" w:rsidRDefault="004621D8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</w:p>
        </w:tc>
      </w:tr>
      <w:tr w:rsidR="004621D8" w:rsidRPr="00B655FE" w14:paraId="2461C1B6" w14:textId="77777777" w:rsidTr="0028247E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8" w:type="pct"/>
            <w:gridSpan w:val="2"/>
            <w:shd w:val="clear" w:color="auto" w:fill="auto"/>
          </w:tcPr>
          <w:p w14:paraId="1DA0C8F6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Organisation</w:t>
            </w:r>
            <w:r w:rsidR="00D31F64" w:rsidRPr="00B655FE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r w:rsidR="00213B19" w:rsidRPr="00B655FE">
              <w:rPr>
                <w:rFonts w:ascii="Verdana" w:hAnsi="Verdana" w:cstheme="minorHAnsi"/>
                <w:color w:val="FFFFFF" w:themeColor="background1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1522" w:type="pct"/>
            <w:gridSpan w:val="2"/>
          </w:tcPr>
          <w:p w14:paraId="3C4A5578" w14:textId="270E7B34" w:rsidR="004621D8" w:rsidRPr="00B655FE" w:rsidRDefault="004621D8" w:rsidP="00C95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8" w:type="pct"/>
            <w:gridSpan w:val="3"/>
            <w:shd w:val="clear" w:color="auto" w:fill="auto"/>
          </w:tcPr>
          <w:p w14:paraId="0ABDADBF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Contact Details</w:t>
            </w:r>
          </w:p>
        </w:tc>
        <w:tc>
          <w:tcPr>
            <w:tcW w:w="1212" w:type="pct"/>
          </w:tcPr>
          <w:p w14:paraId="29BF2100" w14:textId="534F5F79" w:rsidR="004621D8" w:rsidRPr="00B655FE" w:rsidRDefault="004621D8" w:rsidP="00C95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</w:p>
        </w:tc>
      </w:tr>
      <w:tr w:rsidR="004621D8" w:rsidRPr="00B655FE" w14:paraId="42320A6F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8" w:type="pct"/>
            <w:gridSpan w:val="2"/>
            <w:shd w:val="clear" w:color="auto" w:fill="auto"/>
          </w:tcPr>
          <w:p w14:paraId="55512C3F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Referrer Reason</w:t>
            </w:r>
          </w:p>
        </w:tc>
        <w:tc>
          <w:tcPr>
            <w:tcW w:w="3942" w:type="pct"/>
            <w:gridSpan w:val="6"/>
            <w:shd w:val="clear" w:color="auto" w:fill="auto"/>
          </w:tcPr>
          <w:p w14:paraId="261B5184" w14:textId="77777777" w:rsidR="004621D8" w:rsidRPr="00B655FE" w:rsidRDefault="004621D8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</w:p>
          <w:p w14:paraId="01130CA0" w14:textId="77777777" w:rsidR="004621D8" w:rsidRPr="00B655FE" w:rsidRDefault="004621D8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</w:p>
          <w:p w14:paraId="52D7F72B" w14:textId="7A7CFCFB" w:rsidR="004621D8" w:rsidRPr="00B655FE" w:rsidRDefault="00D601AD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  <w:r>
              <w:rPr>
                <w:rFonts w:ascii="Verdana" w:eastAsia="Times New Roman" w:hAnsi="Verdana" w:cs="Arial"/>
                <w:sz w:val="24"/>
                <w:szCs w:val="24"/>
              </w:rPr>
              <w:t>Referral for support work provider and support coordination</w:t>
            </w:r>
          </w:p>
        </w:tc>
      </w:tr>
      <w:tr w:rsidR="004621D8" w:rsidRPr="00B655FE" w14:paraId="343675F1" w14:textId="77777777" w:rsidTr="0028247E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8"/>
          </w:tcPr>
          <w:p w14:paraId="14C71327" w14:textId="77777777" w:rsidR="004621D8" w:rsidRPr="00B655FE" w:rsidRDefault="004621D8" w:rsidP="00F45E4E">
            <w:pPr>
              <w:pStyle w:val="NoSpacing"/>
              <w:rPr>
                <w:rFonts w:ascii="Verdana" w:eastAsiaTheme="minorHAnsi" w:hAnsi="Verdana"/>
                <w:b/>
                <w:sz w:val="24"/>
                <w:szCs w:val="24"/>
              </w:rPr>
            </w:pPr>
            <w:r w:rsidRPr="00B655FE">
              <w:rPr>
                <w:rFonts w:ascii="Verdana" w:hAnsi="Verdana"/>
                <w:b/>
                <w:sz w:val="28"/>
                <w:szCs w:val="28"/>
              </w:rPr>
              <w:t>Further Client Details</w:t>
            </w:r>
          </w:p>
        </w:tc>
      </w:tr>
      <w:tr w:rsidR="004621D8" w:rsidRPr="00B655FE" w14:paraId="72AEC3A4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58" w:type="pct"/>
            <w:gridSpan w:val="2"/>
            <w:shd w:val="clear" w:color="auto" w:fill="auto"/>
          </w:tcPr>
          <w:p w14:paraId="28576FED" w14:textId="77777777" w:rsidR="004621D8" w:rsidRPr="00B655FE" w:rsidRDefault="004621D8" w:rsidP="00C95E7B">
            <w:pPr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Country of Birth</w:t>
            </w:r>
          </w:p>
        </w:tc>
        <w:tc>
          <w:tcPr>
            <w:tcW w:w="1522" w:type="pct"/>
            <w:gridSpan w:val="2"/>
            <w:shd w:val="clear" w:color="auto" w:fill="auto"/>
          </w:tcPr>
          <w:p w14:paraId="3D6D949D" w14:textId="71992FFC" w:rsidR="004621D8" w:rsidRPr="00B655FE" w:rsidRDefault="004621D8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8" w:type="pct"/>
            <w:gridSpan w:val="3"/>
            <w:shd w:val="clear" w:color="auto" w:fill="auto"/>
          </w:tcPr>
          <w:p w14:paraId="2FEB29BF" w14:textId="77777777" w:rsidR="004621D8" w:rsidRPr="00B655FE" w:rsidRDefault="004621D8" w:rsidP="00C95E7B">
            <w:pPr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Preferred Language</w:t>
            </w:r>
          </w:p>
        </w:tc>
        <w:tc>
          <w:tcPr>
            <w:tcW w:w="1212" w:type="pct"/>
            <w:shd w:val="clear" w:color="auto" w:fill="auto"/>
          </w:tcPr>
          <w:p w14:paraId="6BAD4EA3" w14:textId="1CD2DC4C" w:rsidR="004621D8" w:rsidRPr="00B655FE" w:rsidRDefault="004621D8" w:rsidP="00C95E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</w:tc>
      </w:tr>
      <w:tr w:rsidR="004621D8" w:rsidRPr="00B655FE" w14:paraId="3B5B752B" w14:textId="77777777" w:rsidTr="0028247E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gridSpan w:val="4"/>
            <w:shd w:val="clear" w:color="auto" w:fill="auto"/>
          </w:tcPr>
          <w:p w14:paraId="35945128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Aboriginal or Torres Strait Islander?</w:t>
            </w:r>
          </w:p>
        </w:tc>
        <w:tc>
          <w:tcPr>
            <w:tcW w:w="2420" w:type="pct"/>
            <w:gridSpan w:val="4"/>
          </w:tcPr>
          <w:p w14:paraId="15FA38A3" w14:textId="275244BA" w:rsidR="004621D8" w:rsidRPr="00B655FE" w:rsidRDefault="004621D8" w:rsidP="00C95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Yes</w:t>
            </w:r>
            <w:sdt>
              <w:sdtPr>
                <w:rPr>
                  <w:rFonts w:ascii="Verdana" w:eastAsia="Times New Roman" w:hAnsi="Verdana" w:cs="Arial"/>
                  <w:sz w:val="24"/>
                  <w:szCs w:val="24"/>
                </w:rPr>
                <w:id w:val="-197597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582" w:rsidRPr="00B655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91582" w:rsidRPr="00B655FE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 xml:space="preserve">  No</w:t>
            </w:r>
            <w:sdt>
              <w:sdtPr>
                <w:rPr>
                  <w:rFonts w:ascii="Verdana" w:eastAsia="Times New Roman" w:hAnsi="Verdana" w:cs="Arial"/>
                  <w:sz w:val="24"/>
                  <w:szCs w:val="24"/>
                </w:rPr>
                <w:id w:val="161531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7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 xml:space="preserve"> </w:t>
            </w:r>
          </w:p>
        </w:tc>
      </w:tr>
      <w:tr w:rsidR="004621D8" w:rsidRPr="00B655FE" w14:paraId="20212588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gridSpan w:val="4"/>
            <w:shd w:val="clear" w:color="auto" w:fill="auto"/>
          </w:tcPr>
          <w:p w14:paraId="3EAAD60D" w14:textId="77777777" w:rsidR="004621D8" w:rsidRPr="00B655FE" w:rsidRDefault="004621D8" w:rsidP="00C95E7B">
            <w:pPr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lastRenderedPageBreak/>
              <w:t>Interpreter Required?</w:t>
            </w:r>
          </w:p>
        </w:tc>
        <w:tc>
          <w:tcPr>
            <w:tcW w:w="2420" w:type="pct"/>
            <w:gridSpan w:val="4"/>
            <w:shd w:val="clear" w:color="auto" w:fill="auto"/>
          </w:tcPr>
          <w:p w14:paraId="3AE28BFC" w14:textId="4E67B54B" w:rsidR="004621D8" w:rsidRPr="00B655FE" w:rsidRDefault="00291582" w:rsidP="00C95E7B">
            <w:pPr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Yes</w:t>
            </w:r>
            <w:sdt>
              <w:sdtPr>
                <w:rPr>
                  <w:rFonts w:ascii="Verdana" w:eastAsia="Times New Roman" w:hAnsi="Verdana" w:cs="Arial"/>
                  <w:sz w:val="24"/>
                  <w:szCs w:val="24"/>
                </w:rPr>
                <w:id w:val="-8106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55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 xml:space="preserve">   No</w:t>
            </w:r>
            <w:sdt>
              <w:sdtPr>
                <w:rPr>
                  <w:rFonts w:ascii="Verdana" w:eastAsia="Times New Roman" w:hAnsi="Verdana" w:cs="Arial"/>
                  <w:sz w:val="24"/>
                  <w:szCs w:val="24"/>
                </w:rPr>
                <w:id w:val="84721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7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621D8" w:rsidRPr="00B655FE" w14:paraId="0174B0A2" w14:textId="77777777" w:rsidTr="0028247E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80" w:type="pct"/>
            <w:gridSpan w:val="4"/>
            <w:shd w:val="clear" w:color="auto" w:fill="auto"/>
          </w:tcPr>
          <w:p w14:paraId="32A983DC" w14:textId="77777777" w:rsidR="004621D8" w:rsidRPr="00B655FE" w:rsidRDefault="004621D8" w:rsidP="00C95E7B">
            <w:pPr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  <w:r w:rsidRPr="00B655FE">
              <w:rPr>
                <w:rFonts w:ascii="Verdana" w:eastAsia="Times New Roman" w:hAnsi="Verdana" w:cs="Arial"/>
                <w:sz w:val="24"/>
                <w:szCs w:val="24"/>
              </w:rPr>
              <w:t>Other Support Required</w:t>
            </w:r>
          </w:p>
        </w:tc>
        <w:tc>
          <w:tcPr>
            <w:tcW w:w="2420" w:type="pct"/>
            <w:gridSpan w:val="4"/>
          </w:tcPr>
          <w:p w14:paraId="2C346444" w14:textId="77777777" w:rsidR="004621D8" w:rsidRPr="00B655FE" w:rsidRDefault="004621D8" w:rsidP="00C95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  <w:p w14:paraId="5C4EF38A" w14:textId="77777777" w:rsidR="004621D8" w:rsidRPr="00B655FE" w:rsidRDefault="004621D8" w:rsidP="00C95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  <w:p w14:paraId="5BE1D351" w14:textId="77777777" w:rsidR="004621D8" w:rsidRPr="00B655FE" w:rsidRDefault="004621D8" w:rsidP="00C95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</w:tc>
      </w:tr>
      <w:tr w:rsidR="004621D8" w:rsidRPr="00B655FE" w14:paraId="0DCDFA3A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5" w:type="pct"/>
            <w:gridSpan w:val="8"/>
          </w:tcPr>
          <w:p w14:paraId="74A8E109" w14:textId="77777777" w:rsidR="004621D8" w:rsidRPr="00B655FE" w:rsidRDefault="004621D8" w:rsidP="00F45E4E">
            <w:pPr>
              <w:pStyle w:val="NoSpacing"/>
              <w:contextualSpacing/>
              <w:rPr>
                <w:rFonts w:ascii="Verdana" w:eastAsiaTheme="minorHAnsi" w:hAnsi="Verdana"/>
                <w:b/>
                <w:sz w:val="24"/>
                <w:szCs w:val="24"/>
              </w:rPr>
            </w:pPr>
            <w:r w:rsidRPr="00B655FE">
              <w:rPr>
                <w:rFonts w:ascii="Verdana" w:hAnsi="Verdana"/>
                <w:b/>
                <w:sz w:val="28"/>
                <w:szCs w:val="28"/>
              </w:rPr>
              <w:t>Action Taken / Follow Up</w:t>
            </w:r>
          </w:p>
        </w:tc>
      </w:tr>
      <w:tr w:rsidR="004621D8" w:rsidRPr="00B655FE" w14:paraId="63A76B4E" w14:textId="77777777" w:rsidTr="0028247E">
        <w:trPr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5" w:type="pct"/>
            <w:gridSpan w:val="8"/>
            <w:shd w:val="clear" w:color="auto" w:fill="auto"/>
          </w:tcPr>
          <w:p w14:paraId="32054DED" w14:textId="77777777" w:rsidR="004621D8" w:rsidRPr="00B655FE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  <w:p w14:paraId="108B422F" w14:textId="77777777" w:rsidR="004621D8" w:rsidRPr="00B655FE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  <w:p w14:paraId="6D4A6B98" w14:textId="77777777" w:rsidR="004621D8" w:rsidRPr="00B655FE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  <w:p w14:paraId="5B0EA61F" w14:textId="77777777" w:rsidR="004621D8" w:rsidRPr="00B655FE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  <w:p w14:paraId="5C07CF7F" w14:textId="77777777" w:rsidR="004621D8" w:rsidRPr="00B655FE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  <w:p w14:paraId="32B02BFB" w14:textId="77777777" w:rsidR="00291582" w:rsidRPr="00B655FE" w:rsidRDefault="00291582" w:rsidP="00C95E7B">
            <w:pPr>
              <w:contextualSpacing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  <w:p w14:paraId="2B9404CA" w14:textId="77777777" w:rsidR="00291582" w:rsidRPr="00B655FE" w:rsidRDefault="00291582" w:rsidP="00C95E7B">
            <w:pPr>
              <w:contextualSpacing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  <w:p w14:paraId="68889398" w14:textId="77777777" w:rsidR="004621D8" w:rsidRPr="00B655FE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  <w:p w14:paraId="5A9322BB" w14:textId="77777777" w:rsidR="004621D8" w:rsidRPr="00B655FE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  <w:p w14:paraId="59A84B14" w14:textId="77777777" w:rsidR="00291582" w:rsidRPr="00B655FE" w:rsidRDefault="00291582" w:rsidP="00C95E7B">
            <w:pPr>
              <w:contextualSpacing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  <w:p w14:paraId="285534BB" w14:textId="77777777" w:rsidR="00291582" w:rsidRPr="00B655FE" w:rsidRDefault="00291582" w:rsidP="00C95E7B">
            <w:pPr>
              <w:contextualSpacing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  <w:p w14:paraId="67D4A413" w14:textId="77777777" w:rsidR="004621D8" w:rsidRPr="00B655FE" w:rsidRDefault="004621D8" w:rsidP="00C95E7B">
            <w:pPr>
              <w:contextualSpacing/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</w:p>
        </w:tc>
      </w:tr>
      <w:tr w:rsidR="004621D8" w:rsidRPr="00B655FE" w14:paraId="476138B2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5" w:type="pct"/>
            <w:gridSpan w:val="8"/>
          </w:tcPr>
          <w:p w14:paraId="28CC7996" w14:textId="77777777" w:rsidR="004621D8" w:rsidRPr="00B655FE" w:rsidRDefault="004621D8" w:rsidP="00F45E4E">
            <w:pPr>
              <w:contextualSpacing/>
              <w:jc w:val="left"/>
              <w:outlineLvl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B655FE">
              <w:rPr>
                <w:rFonts w:ascii="Verdana" w:hAnsi="Verdana" w:cs="Arial"/>
                <w:b/>
                <w:sz w:val="28"/>
                <w:szCs w:val="28"/>
              </w:rPr>
              <w:t>Client/Guardian Declaration</w:t>
            </w:r>
          </w:p>
        </w:tc>
      </w:tr>
      <w:tr w:rsidR="004621D8" w:rsidRPr="00B655FE" w14:paraId="72B60DE2" w14:textId="77777777" w:rsidTr="0028247E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95" w:type="pct"/>
            <w:gridSpan w:val="8"/>
            <w:shd w:val="clear" w:color="auto" w:fill="auto"/>
          </w:tcPr>
          <w:p w14:paraId="77C8F042" w14:textId="77777777" w:rsidR="004621D8" w:rsidRPr="00B655FE" w:rsidRDefault="004621D8" w:rsidP="00C95E7B">
            <w:pPr>
              <w:pStyle w:val="NoSpacing"/>
              <w:contextualSpacing/>
              <w:rPr>
                <w:rFonts w:ascii="Verdana" w:hAnsi="Verdana"/>
                <w:sz w:val="24"/>
                <w:szCs w:val="24"/>
              </w:rPr>
            </w:pPr>
            <w:r w:rsidRPr="00B655FE">
              <w:rPr>
                <w:rFonts w:ascii="Verdana" w:hAnsi="Verdana"/>
                <w:sz w:val="24"/>
                <w:szCs w:val="24"/>
              </w:rPr>
              <w:t>I consent to my information being provided Newhope Disability Services to for the purposes of referral, service delivery and inclusion in de-identified data reporting.</w:t>
            </w:r>
          </w:p>
        </w:tc>
      </w:tr>
      <w:tr w:rsidR="004621D8" w:rsidRPr="00B655FE" w14:paraId="60214DE8" w14:textId="77777777" w:rsidTr="00282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auto"/>
          </w:tcPr>
          <w:p w14:paraId="4D3F8552" w14:textId="77777777" w:rsidR="004621D8" w:rsidRPr="00B655FE" w:rsidRDefault="004621D8" w:rsidP="00C95E7B">
            <w:pPr>
              <w:pStyle w:val="NoSpacing"/>
              <w:contextualSpacing/>
              <w:rPr>
                <w:rFonts w:ascii="Verdana" w:hAnsi="Verdana"/>
                <w:sz w:val="24"/>
                <w:szCs w:val="24"/>
              </w:rPr>
            </w:pPr>
            <w:r w:rsidRPr="00B655FE">
              <w:rPr>
                <w:rFonts w:ascii="Verdana" w:hAnsi="Verdana"/>
                <w:sz w:val="24"/>
                <w:szCs w:val="24"/>
              </w:rPr>
              <w:t>Full Name</w:t>
            </w:r>
          </w:p>
        </w:tc>
        <w:tc>
          <w:tcPr>
            <w:tcW w:w="1759" w:type="pct"/>
            <w:gridSpan w:val="4"/>
            <w:shd w:val="clear" w:color="auto" w:fill="auto"/>
          </w:tcPr>
          <w:p w14:paraId="18EA7C20" w14:textId="77777777" w:rsidR="004621D8" w:rsidRPr="00B655FE" w:rsidRDefault="004621D8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  <w:p w14:paraId="76A88939" w14:textId="7BA2D370" w:rsidR="004621D8" w:rsidRPr="00B655FE" w:rsidRDefault="004621D8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7" w:type="pct"/>
            <w:shd w:val="clear" w:color="auto" w:fill="auto"/>
          </w:tcPr>
          <w:p w14:paraId="3AA5595A" w14:textId="77777777" w:rsidR="004621D8" w:rsidRPr="00B655FE" w:rsidRDefault="004621D8" w:rsidP="00C95E7B">
            <w:pPr>
              <w:pStyle w:val="NoSpacing"/>
              <w:contextualSpacing/>
              <w:rPr>
                <w:rFonts w:ascii="Verdana" w:hAnsi="Verdana"/>
                <w:sz w:val="24"/>
                <w:szCs w:val="24"/>
              </w:rPr>
            </w:pPr>
            <w:r w:rsidRPr="00B655FE">
              <w:rPr>
                <w:rFonts w:ascii="Verdana" w:hAnsi="Verdana"/>
                <w:sz w:val="24"/>
                <w:szCs w:val="24"/>
              </w:rPr>
              <w:t>Date</w:t>
            </w:r>
          </w:p>
        </w:tc>
        <w:tc>
          <w:tcPr>
            <w:tcW w:w="1921" w:type="pct"/>
            <w:gridSpan w:val="2"/>
            <w:shd w:val="clear" w:color="auto" w:fill="auto"/>
          </w:tcPr>
          <w:p w14:paraId="74619F18" w14:textId="30965DAF" w:rsidR="004621D8" w:rsidRPr="00B655FE" w:rsidRDefault="004621D8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621D8" w:rsidRPr="00B655FE" w14:paraId="2B91FA03" w14:textId="77777777" w:rsidTr="0028247E">
        <w:trPr>
          <w:trHeight w:val="6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auto"/>
          </w:tcPr>
          <w:p w14:paraId="78B6B696" w14:textId="77777777" w:rsidR="004621D8" w:rsidRPr="00B655FE" w:rsidRDefault="004621D8" w:rsidP="00C95E7B">
            <w:pPr>
              <w:pStyle w:val="NoSpacing"/>
              <w:contextualSpacing/>
              <w:rPr>
                <w:rFonts w:ascii="Verdana" w:hAnsi="Verdana"/>
                <w:b/>
                <w:sz w:val="24"/>
                <w:szCs w:val="24"/>
              </w:rPr>
            </w:pPr>
            <w:r w:rsidRPr="00B655FE">
              <w:rPr>
                <w:rFonts w:ascii="Verdana" w:eastAsia="Times New Roman" w:hAnsi="Verdana"/>
                <w:sz w:val="24"/>
                <w:szCs w:val="24"/>
              </w:rPr>
              <w:t>Signature of Client/Guardian</w:t>
            </w:r>
          </w:p>
        </w:tc>
        <w:tc>
          <w:tcPr>
            <w:tcW w:w="4097" w:type="pct"/>
            <w:gridSpan w:val="7"/>
          </w:tcPr>
          <w:p w14:paraId="14879B9F" w14:textId="77777777" w:rsidR="004621D8" w:rsidRPr="00B655FE" w:rsidRDefault="004621D8" w:rsidP="00C95E7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8"/>
                <w:szCs w:val="28"/>
              </w:rPr>
            </w:pPr>
          </w:p>
          <w:p w14:paraId="3169D14B" w14:textId="77777777" w:rsidR="004621D8" w:rsidRPr="00B655FE" w:rsidRDefault="004621D8" w:rsidP="00C95E7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8"/>
                <w:szCs w:val="28"/>
              </w:rPr>
            </w:pPr>
          </w:p>
          <w:p w14:paraId="438EFC5E" w14:textId="77777777" w:rsidR="004621D8" w:rsidRPr="00B655FE" w:rsidRDefault="004621D8" w:rsidP="00C95E7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8"/>
                <w:szCs w:val="28"/>
              </w:rPr>
            </w:pPr>
          </w:p>
          <w:p w14:paraId="5F747EFC" w14:textId="77777777" w:rsidR="004621D8" w:rsidRPr="00B655FE" w:rsidRDefault="004621D8" w:rsidP="00C95E7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8"/>
                <w:szCs w:val="28"/>
              </w:rPr>
            </w:pPr>
          </w:p>
          <w:p w14:paraId="13386569" w14:textId="77777777" w:rsidR="004621D8" w:rsidRPr="00B655FE" w:rsidRDefault="004621D8" w:rsidP="00C95E7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8"/>
                <w:szCs w:val="28"/>
              </w:rPr>
            </w:pPr>
          </w:p>
          <w:p w14:paraId="75973B24" w14:textId="77777777" w:rsidR="004621D8" w:rsidRPr="00B655FE" w:rsidRDefault="004621D8" w:rsidP="00C95E7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8"/>
                <w:szCs w:val="28"/>
              </w:rPr>
            </w:pPr>
          </w:p>
          <w:p w14:paraId="45C4D7A7" w14:textId="77777777" w:rsidR="004621D8" w:rsidRPr="00B655FE" w:rsidRDefault="004621D8" w:rsidP="00C95E7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1A30FE7D" w14:textId="77777777" w:rsidR="004621D8" w:rsidRPr="00B655FE" w:rsidRDefault="004621D8" w:rsidP="004621D8">
      <w:pPr>
        <w:jc w:val="left"/>
        <w:rPr>
          <w:rFonts w:ascii="Verdana" w:hAnsi="Verdana"/>
          <w:sz w:val="24"/>
          <w:szCs w:val="24"/>
        </w:rPr>
      </w:pPr>
    </w:p>
    <w:p w14:paraId="649FBA21" w14:textId="77777777" w:rsidR="004621D8" w:rsidRPr="00B655FE" w:rsidRDefault="004621D8" w:rsidP="004621D8">
      <w:pPr>
        <w:jc w:val="left"/>
        <w:rPr>
          <w:rFonts w:ascii="Verdana" w:hAnsi="Verdana"/>
          <w:sz w:val="24"/>
          <w:szCs w:val="24"/>
        </w:rPr>
      </w:pPr>
    </w:p>
    <w:p w14:paraId="5EB47115" w14:textId="77777777" w:rsidR="004621D8" w:rsidRPr="00B655FE" w:rsidRDefault="004621D8" w:rsidP="004621D8">
      <w:pPr>
        <w:jc w:val="left"/>
        <w:rPr>
          <w:rFonts w:ascii="Verdana" w:hAnsi="Verdana"/>
          <w:sz w:val="24"/>
          <w:szCs w:val="24"/>
        </w:rPr>
      </w:pPr>
    </w:p>
    <w:p w14:paraId="4B631E73" w14:textId="77777777" w:rsidR="004621D8" w:rsidRPr="00B655FE" w:rsidRDefault="004621D8" w:rsidP="004621D8">
      <w:pPr>
        <w:jc w:val="left"/>
        <w:rPr>
          <w:rFonts w:ascii="Verdana" w:hAnsi="Verdana"/>
          <w:sz w:val="24"/>
          <w:szCs w:val="24"/>
        </w:rPr>
      </w:pPr>
    </w:p>
    <w:p w14:paraId="34940A3A" w14:textId="77777777" w:rsidR="004621D8" w:rsidRPr="00B655FE" w:rsidRDefault="004621D8" w:rsidP="004621D8">
      <w:pPr>
        <w:rPr>
          <w:rFonts w:ascii="Verdana" w:hAnsi="Verdana"/>
          <w:sz w:val="24"/>
          <w:szCs w:val="24"/>
        </w:rPr>
      </w:pPr>
    </w:p>
    <w:p w14:paraId="2E5934DA" w14:textId="77777777" w:rsidR="004621D8" w:rsidRPr="00B655FE" w:rsidRDefault="004621D8" w:rsidP="004621D8">
      <w:pPr>
        <w:rPr>
          <w:rFonts w:ascii="Verdana" w:hAnsi="Verdana"/>
          <w:sz w:val="24"/>
          <w:szCs w:val="24"/>
        </w:rPr>
      </w:pPr>
    </w:p>
    <w:p w14:paraId="554E2F54" w14:textId="77777777" w:rsidR="003C3EBB" w:rsidRPr="00B655FE" w:rsidRDefault="003C3EBB" w:rsidP="003C3EBB">
      <w:pPr>
        <w:widowControl w:val="0"/>
        <w:rPr>
          <w:rFonts w:ascii="Verdana" w:eastAsia="Times New Roman" w:hAnsi="Verdana"/>
          <w:b/>
          <w:spacing w:val="-5"/>
          <w:sz w:val="24"/>
          <w:szCs w:val="24"/>
        </w:rPr>
      </w:pPr>
      <w:bookmarkStart w:id="0" w:name="_Hlk169108676"/>
    </w:p>
    <w:p w14:paraId="337A8E4C" w14:textId="77777777" w:rsidR="003C3EBB" w:rsidRPr="00B655FE" w:rsidRDefault="003C3EBB" w:rsidP="003C3EBB">
      <w:pPr>
        <w:widowControl w:val="0"/>
        <w:rPr>
          <w:rFonts w:ascii="Verdana" w:eastAsia="Times New Roman" w:hAnsi="Verdana"/>
          <w:b/>
          <w:spacing w:val="-5"/>
          <w:sz w:val="24"/>
          <w:szCs w:val="24"/>
        </w:rPr>
      </w:pPr>
    </w:p>
    <w:bookmarkEnd w:id="0"/>
    <w:p w14:paraId="7FB1B8D8" w14:textId="77777777" w:rsidR="0028247E" w:rsidRPr="00147696" w:rsidRDefault="0028247E" w:rsidP="00291582">
      <w:pPr>
        <w:tabs>
          <w:tab w:val="left" w:pos="1260"/>
        </w:tabs>
        <w:rPr>
          <w:rFonts w:ascii="Verdana" w:hAnsi="Verdana"/>
          <w:sz w:val="24"/>
          <w:szCs w:val="24"/>
        </w:rPr>
      </w:pPr>
    </w:p>
    <w:sectPr w:rsidR="0028247E" w:rsidRPr="00147696" w:rsidSect="006020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9AFCF" w14:textId="77777777" w:rsidR="00926D33" w:rsidRPr="00B655FE" w:rsidRDefault="00926D33" w:rsidP="00886D2E">
      <w:pPr>
        <w:spacing w:before="0" w:after="0"/>
      </w:pPr>
      <w:r w:rsidRPr="00B655FE">
        <w:separator/>
      </w:r>
    </w:p>
  </w:endnote>
  <w:endnote w:type="continuationSeparator" w:id="0">
    <w:p w14:paraId="41903360" w14:textId="77777777" w:rsidR="00926D33" w:rsidRPr="00B655FE" w:rsidRDefault="00926D33" w:rsidP="00886D2E">
      <w:pPr>
        <w:spacing w:before="0" w:after="0"/>
      </w:pPr>
      <w:r w:rsidRPr="00B65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FD16" w14:textId="77777777" w:rsidR="00A737C4" w:rsidRDefault="00A737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75572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C0362F9" w14:textId="77777777" w:rsidR="0028247E" w:rsidRPr="00B655FE" w:rsidRDefault="0028247E">
            <w:pPr>
              <w:pStyle w:val="Footer"/>
              <w:jc w:val="right"/>
            </w:pPr>
            <w:r w:rsidRPr="00B655FE">
              <w:t xml:space="preserve">Page </w:t>
            </w:r>
            <w:r w:rsidRPr="00B655FE">
              <w:rPr>
                <w:b/>
                <w:bCs/>
                <w:sz w:val="24"/>
                <w:szCs w:val="24"/>
              </w:rPr>
              <w:fldChar w:fldCharType="begin"/>
            </w:r>
            <w:r w:rsidRPr="00B655FE">
              <w:rPr>
                <w:b/>
                <w:bCs/>
              </w:rPr>
              <w:instrText xml:space="preserve"> PAGE </w:instrText>
            </w:r>
            <w:r w:rsidRPr="00B655FE">
              <w:rPr>
                <w:b/>
                <w:bCs/>
                <w:sz w:val="24"/>
                <w:szCs w:val="24"/>
              </w:rPr>
              <w:fldChar w:fldCharType="separate"/>
            </w:r>
            <w:r w:rsidRPr="00B655FE">
              <w:rPr>
                <w:b/>
                <w:bCs/>
              </w:rPr>
              <w:t>2</w:t>
            </w:r>
            <w:r w:rsidRPr="00B655FE">
              <w:rPr>
                <w:b/>
                <w:bCs/>
                <w:sz w:val="24"/>
                <w:szCs w:val="24"/>
              </w:rPr>
              <w:fldChar w:fldCharType="end"/>
            </w:r>
            <w:r w:rsidRPr="00B655FE">
              <w:t xml:space="preserve"> of </w:t>
            </w:r>
            <w:r w:rsidRPr="00B655FE">
              <w:rPr>
                <w:b/>
                <w:bCs/>
                <w:sz w:val="24"/>
                <w:szCs w:val="24"/>
              </w:rPr>
              <w:fldChar w:fldCharType="begin"/>
            </w:r>
            <w:r w:rsidRPr="00B655FE">
              <w:rPr>
                <w:b/>
                <w:bCs/>
              </w:rPr>
              <w:instrText xml:space="preserve"> NUMPAGES  </w:instrText>
            </w:r>
            <w:r w:rsidRPr="00B655FE">
              <w:rPr>
                <w:b/>
                <w:bCs/>
                <w:sz w:val="24"/>
                <w:szCs w:val="24"/>
              </w:rPr>
              <w:fldChar w:fldCharType="separate"/>
            </w:r>
            <w:r w:rsidRPr="00B655FE">
              <w:rPr>
                <w:b/>
                <w:bCs/>
              </w:rPr>
              <w:t>2</w:t>
            </w:r>
            <w:r w:rsidRPr="00B655F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F8CD6F" w14:textId="77777777" w:rsidR="00687C13" w:rsidRPr="008C2FCE" w:rsidRDefault="00000000">
    <w:pPr>
      <w:rPr>
        <w:color w:val="FFFFFF" w:themeColor="background1"/>
      </w:rPr>
    </w:pPr>
    <w:r w:rsidRPr="008C2FCE">
      <w:rPr>
        <w:color w:val="FFFFFF" w:themeColor="background1"/>
        <w:sz w:val="11"/>
      </w:rPr>
      <w:t>Healthcare Consulting - DO NOT COPY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0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1849"/>
      <w:gridCol w:w="2145"/>
      <w:gridCol w:w="1553"/>
      <w:gridCol w:w="2275"/>
      <w:gridCol w:w="2238"/>
    </w:tblGrid>
    <w:tr w:rsidR="00842EC7" w:rsidRPr="00B655FE" w14:paraId="0C1297AE" w14:textId="77777777" w:rsidTr="00A50099">
      <w:tc>
        <w:tcPr>
          <w:tcW w:w="1849" w:type="dxa"/>
        </w:tcPr>
        <w:p w14:paraId="3D6D29AD" w14:textId="77777777" w:rsidR="00842EC7" w:rsidRPr="00B655FE" w:rsidRDefault="00842EC7" w:rsidP="00842EC7">
          <w:pPr>
            <w:pStyle w:val="Footer"/>
            <w:spacing w:before="60" w:after="60"/>
            <w:jc w:val="left"/>
            <w:rPr>
              <w:color w:val="000000" w:themeColor="text1"/>
              <w:sz w:val="16"/>
              <w:szCs w:val="14"/>
            </w:rPr>
          </w:pPr>
          <w:r w:rsidRPr="00B655FE">
            <w:rPr>
              <w:color w:val="000000" w:themeColor="text1"/>
              <w:sz w:val="16"/>
              <w:szCs w:val="14"/>
            </w:rPr>
            <w:t xml:space="preserve">Drafted by: </w:t>
          </w:r>
        </w:p>
        <w:p w14:paraId="1FE4ACF6" w14:textId="77777777" w:rsidR="00842EC7" w:rsidRPr="00B655FE" w:rsidRDefault="009D4516" w:rsidP="00842EC7">
          <w:pPr>
            <w:pStyle w:val="Footer"/>
            <w:spacing w:before="60" w:after="60"/>
            <w:jc w:val="left"/>
            <w:rPr>
              <w:color w:val="000000" w:themeColor="text1"/>
              <w:sz w:val="16"/>
              <w:szCs w:val="14"/>
            </w:rPr>
          </w:pPr>
          <w:r>
            <w:rPr>
              <w:color w:val="000000" w:themeColor="text1"/>
              <w:sz w:val="16"/>
              <w:szCs w:val="14"/>
            </w:rPr>
            <w:t>HEALTHCARE CONSULTING</w:t>
          </w:r>
        </w:p>
      </w:tc>
      <w:tc>
        <w:tcPr>
          <w:tcW w:w="2145" w:type="dxa"/>
        </w:tcPr>
        <w:p w14:paraId="22CC2E6A" w14:textId="77777777" w:rsidR="00842EC7" w:rsidRPr="00B655FE" w:rsidRDefault="00842EC7" w:rsidP="00842EC7">
          <w:pPr>
            <w:pStyle w:val="Footer"/>
            <w:spacing w:before="60" w:after="60"/>
            <w:jc w:val="left"/>
            <w:rPr>
              <w:color w:val="000000" w:themeColor="text1"/>
              <w:sz w:val="16"/>
              <w:szCs w:val="14"/>
            </w:rPr>
          </w:pPr>
          <w:r w:rsidRPr="00B655FE">
            <w:rPr>
              <w:color w:val="000000" w:themeColor="text1"/>
              <w:sz w:val="16"/>
              <w:szCs w:val="14"/>
            </w:rPr>
            <w:t>Reviewed and authorised by:</w:t>
          </w:r>
        </w:p>
        <w:p w14:paraId="0E1D5235" w14:textId="77777777" w:rsidR="00842EC7" w:rsidRPr="00B655FE" w:rsidRDefault="00842EC7" w:rsidP="00842EC7">
          <w:pPr>
            <w:pStyle w:val="Footer"/>
            <w:spacing w:before="60" w:after="60"/>
            <w:jc w:val="left"/>
            <w:rPr>
              <w:color w:val="000000" w:themeColor="text1"/>
              <w:sz w:val="16"/>
              <w:szCs w:val="14"/>
            </w:rPr>
          </w:pPr>
        </w:p>
      </w:tc>
      <w:tc>
        <w:tcPr>
          <w:tcW w:w="1553" w:type="dxa"/>
        </w:tcPr>
        <w:p w14:paraId="15E7697D" w14:textId="77777777" w:rsidR="00842EC7" w:rsidRPr="00B655FE" w:rsidRDefault="00842EC7" w:rsidP="00842EC7">
          <w:pPr>
            <w:pStyle w:val="Footer"/>
            <w:spacing w:before="60" w:after="60"/>
            <w:jc w:val="left"/>
            <w:rPr>
              <w:color w:val="000000" w:themeColor="text1"/>
              <w:sz w:val="16"/>
              <w:szCs w:val="14"/>
            </w:rPr>
          </w:pPr>
          <w:r w:rsidRPr="00B655FE">
            <w:rPr>
              <w:color w:val="000000" w:themeColor="text1"/>
              <w:sz w:val="16"/>
              <w:szCs w:val="14"/>
            </w:rPr>
            <w:t>Date of review:</w:t>
          </w:r>
        </w:p>
        <w:p w14:paraId="69C696A8" w14:textId="77777777" w:rsidR="00842EC7" w:rsidRPr="00B655FE" w:rsidRDefault="00F91B12" w:rsidP="00842EC7">
          <w:pPr>
            <w:pStyle w:val="Footer"/>
            <w:spacing w:before="60" w:after="60"/>
            <w:jc w:val="left"/>
            <w:rPr>
              <w:color w:val="000000" w:themeColor="text1"/>
              <w:sz w:val="16"/>
              <w:szCs w:val="14"/>
            </w:rPr>
          </w:pPr>
          <w:r w:rsidRPr="00B655FE">
            <w:rPr>
              <w:color w:val="000000" w:themeColor="text1"/>
              <w:sz w:val="16"/>
              <w:szCs w:val="14"/>
            </w:rPr>
            <w:t>Mar</w:t>
          </w:r>
          <w:r w:rsidR="00842EC7" w:rsidRPr="00B655FE">
            <w:rPr>
              <w:color w:val="000000" w:themeColor="text1"/>
              <w:sz w:val="16"/>
              <w:szCs w:val="14"/>
            </w:rPr>
            <w:t xml:space="preserve"> 202</w:t>
          </w:r>
          <w:r w:rsidR="00B054E0" w:rsidRPr="00B655FE">
            <w:rPr>
              <w:color w:val="000000" w:themeColor="text1"/>
              <w:sz w:val="16"/>
              <w:szCs w:val="14"/>
            </w:rPr>
            <w:t>4</w:t>
          </w:r>
        </w:p>
      </w:tc>
      <w:tc>
        <w:tcPr>
          <w:tcW w:w="2275" w:type="dxa"/>
        </w:tcPr>
        <w:p w14:paraId="028E985B" w14:textId="77777777" w:rsidR="00842EC7" w:rsidRPr="00B655FE" w:rsidRDefault="00842EC7" w:rsidP="00842EC7">
          <w:pPr>
            <w:pStyle w:val="Footer"/>
            <w:spacing w:before="60" w:after="60"/>
            <w:jc w:val="left"/>
            <w:rPr>
              <w:color w:val="000000" w:themeColor="text1"/>
              <w:sz w:val="16"/>
              <w:szCs w:val="14"/>
            </w:rPr>
          </w:pPr>
          <w:r w:rsidRPr="00B655FE">
            <w:rPr>
              <w:color w:val="000000" w:themeColor="text1"/>
              <w:sz w:val="16"/>
              <w:szCs w:val="14"/>
            </w:rPr>
            <w:t>Next Review Date:</w:t>
          </w:r>
        </w:p>
        <w:p w14:paraId="33778F0F" w14:textId="77777777" w:rsidR="00842EC7" w:rsidRPr="00B655FE" w:rsidRDefault="00F91B12" w:rsidP="00842EC7">
          <w:pPr>
            <w:pStyle w:val="Footer"/>
            <w:spacing w:before="60" w:after="60"/>
            <w:jc w:val="left"/>
            <w:rPr>
              <w:color w:val="000000" w:themeColor="text1"/>
              <w:sz w:val="16"/>
              <w:szCs w:val="14"/>
            </w:rPr>
          </w:pPr>
          <w:r w:rsidRPr="00B655FE">
            <w:rPr>
              <w:color w:val="000000" w:themeColor="text1"/>
              <w:sz w:val="16"/>
              <w:szCs w:val="14"/>
            </w:rPr>
            <w:t>Mar</w:t>
          </w:r>
          <w:r w:rsidR="00842EC7" w:rsidRPr="00B655FE">
            <w:rPr>
              <w:color w:val="000000" w:themeColor="text1"/>
              <w:sz w:val="16"/>
              <w:szCs w:val="14"/>
            </w:rPr>
            <w:t xml:space="preserve"> 202</w:t>
          </w:r>
          <w:r w:rsidR="00B054E0" w:rsidRPr="00B655FE">
            <w:rPr>
              <w:color w:val="000000" w:themeColor="text1"/>
              <w:sz w:val="16"/>
              <w:szCs w:val="14"/>
            </w:rPr>
            <w:t>5</w:t>
          </w:r>
        </w:p>
      </w:tc>
      <w:tc>
        <w:tcPr>
          <w:tcW w:w="2238" w:type="dxa"/>
        </w:tcPr>
        <w:p w14:paraId="0CB80E8B" w14:textId="77777777" w:rsidR="00842EC7" w:rsidRPr="00B655FE" w:rsidRDefault="00842EC7" w:rsidP="00842EC7">
          <w:pPr>
            <w:pStyle w:val="Footer"/>
            <w:spacing w:before="60" w:after="60"/>
            <w:jc w:val="left"/>
            <w:rPr>
              <w:color w:val="000000" w:themeColor="text1"/>
              <w:sz w:val="16"/>
              <w:szCs w:val="14"/>
            </w:rPr>
          </w:pPr>
          <w:r w:rsidRPr="00B655FE">
            <w:rPr>
              <w:color w:val="000000" w:themeColor="text1"/>
              <w:sz w:val="16"/>
              <w:szCs w:val="14"/>
            </w:rPr>
            <w:t xml:space="preserve">Page number: </w:t>
          </w:r>
          <w:r w:rsidRPr="00B655FE">
            <w:rPr>
              <w:color w:val="000000" w:themeColor="text1"/>
              <w:sz w:val="16"/>
              <w:szCs w:val="14"/>
            </w:rPr>
            <w:fldChar w:fldCharType="begin"/>
          </w:r>
          <w:r w:rsidRPr="00B655FE">
            <w:rPr>
              <w:color w:val="000000" w:themeColor="text1"/>
              <w:sz w:val="16"/>
              <w:szCs w:val="14"/>
            </w:rPr>
            <w:instrText xml:space="preserve"> PAGE   \* MERGEFORMAT </w:instrText>
          </w:r>
          <w:r w:rsidRPr="00B655FE">
            <w:rPr>
              <w:color w:val="000000" w:themeColor="text1"/>
              <w:sz w:val="16"/>
              <w:szCs w:val="14"/>
            </w:rPr>
            <w:fldChar w:fldCharType="separate"/>
          </w:r>
          <w:r w:rsidRPr="00B655FE">
            <w:rPr>
              <w:color w:val="000000" w:themeColor="text1"/>
              <w:sz w:val="16"/>
              <w:szCs w:val="14"/>
            </w:rPr>
            <w:t>1</w:t>
          </w:r>
          <w:r w:rsidRPr="00B655FE">
            <w:rPr>
              <w:color w:val="000000" w:themeColor="text1"/>
              <w:sz w:val="16"/>
              <w:szCs w:val="14"/>
            </w:rPr>
            <w:fldChar w:fldCharType="end"/>
          </w:r>
        </w:p>
      </w:tc>
    </w:tr>
  </w:tbl>
  <w:p w14:paraId="4051B5FE" w14:textId="77777777" w:rsidR="00792BB4" w:rsidRPr="00B655FE" w:rsidRDefault="00792BB4" w:rsidP="00842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04AC5" w14:textId="77777777" w:rsidR="00926D33" w:rsidRPr="00B655FE" w:rsidRDefault="00926D33" w:rsidP="00886D2E">
      <w:pPr>
        <w:spacing w:before="0" w:after="0"/>
      </w:pPr>
      <w:r w:rsidRPr="00B655FE">
        <w:separator/>
      </w:r>
    </w:p>
  </w:footnote>
  <w:footnote w:type="continuationSeparator" w:id="0">
    <w:p w14:paraId="045B2E07" w14:textId="77777777" w:rsidR="00926D33" w:rsidRPr="00B655FE" w:rsidRDefault="00926D33" w:rsidP="00886D2E">
      <w:pPr>
        <w:spacing w:before="0" w:after="0"/>
      </w:pPr>
      <w:r w:rsidRPr="00B655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43155" w14:textId="77777777" w:rsidR="00A737C4" w:rsidRDefault="00A737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4116"/>
    </w:tblGrid>
    <w:tr w:rsidR="00A6696D" w:rsidRPr="00B655FE" w14:paraId="241D153B" w14:textId="77777777" w:rsidTr="006020EB">
      <w:tc>
        <w:tcPr>
          <w:tcW w:w="5949" w:type="dxa"/>
          <w:vAlign w:val="center"/>
        </w:tcPr>
        <w:p w14:paraId="05B9A6A0" w14:textId="77777777" w:rsidR="00291582" w:rsidRPr="00B655FE" w:rsidRDefault="00291582" w:rsidP="00291582">
          <w:pPr>
            <w:pStyle w:val="Header"/>
            <w:jc w:val="left"/>
            <w:rPr>
              <w:rStyle w:val="Strong"/>
              <w:sz w:val="28"/>
              <w:szCs w:val="24"/>
            </w:rPr>
          </w:pPr>
          <w:r w:rsidRPr="00B655FE">
            <w:rPr>
              <w:rStyle w:val="Strong"/>
              <w:sz w:val="28"/>
              <w:szCs w:val="24"/>
            </w:rPr>
            <w:t>Referral Form</w:t>
          </w:r>
        </w:p>
        <w:p w14:paraId="5A716C14" w14:textId="77777777" w:rsidR="00A6696D" w:rsidRDefault="00291582" w:rsidP="00291582">
          <w:pPr>
            <w:pStyle w:val="Header"/>
            <w:jc w:val="left"/>
            <w:rPr>
              <w:rStyle w:val="Strong"/>
              <w:b w:val="0"/>
              <w:bCs w:val="0"/>
              <w:sz w:val="24"/>
              <w:szCs w:val="24"/>
            </w:rPr>
          </w:pPr>
          <w:proofErr w:type="spellStart"/>
          <w:r w:rsidRPr="00B655FE">
            <w:rPr>
              <w:rStyle w:val="Strong"/>
              <w:b w:val="0"/>
              <w:bCs w:val="0"/>
              <w:sz w:val="24"/>
              <w:szCs w:val="24"/>
            </w:rPr>
            <w:t>Newhope</w:t>
          </w:r>
          <w:proofErr w:type="spellEnd"/>
          <w:r w:rsidRPr="00B655FE">
            <w:rPr>
              <w:rStyle w:val="Strong"/>
              <w:b w:val="0"/>
              <w:bCs w:val="0"/>
              <w:sz w:val="24"/>
              <w:szCs w:val="24"/>
            </w:rPr>
            <w:t xml:space="preserve"> Disability Services</w:t>
          </w:r>
        </w:p>
        <w:p w14:paraId="3E3A04E4" w14:textId="77777777" w:rsidR="00A737C4" w:rsidRPr="00B655FE" w:rsidRDefault="00A737C4" w:rsidP="00291582">
          <w:pPr>
            <w:pStyle w:val="Header"/>
            <w:jc w:val="left"/>
            <w:rPr>
              <w:rStyle w:val="Strong"/>
              <w:b w:val="0"/>
              <w:bCs w:val="0"/>
              <w:sz w:val="28"/>
              <w:szCs w:val="28"/>
            </w:rPr>
          </w:pPr>
        </w:p>
      </w:tc>
      <w:tc>
        <w:tcPr>
          <w:tcW w:w="4116" w:type="dxa"/>
        </w:tcPr>
        <w:p w14:paraId="52DA8494" w14:textId="3070D4AD" w:rsidR="00A6696D" w:rsidRPr="00B655FE" w:rsidRDefault="00A737C4" w:rsidP="00A6696D">
          <w:pPr>
            <w:pStyle w:val="Header"/>
            <w:jc w:val="right"/>
            <w:rPr>
              <w:rStyle w:val="Strong"/>
              <w:b w:val="0"/>
              <w:bCs w:val="0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39BB029" wp14:editId="7179045C">
                <wp:simplePos x="0" y="0"/>
                <wp:positionH relativeFrom="column">
                  <wp:posOffset>8255</wp:posOffset>
                </wp:positionH>
                <wp:positionV relativeFrom="paragraph">
                  <wp:posOffset>-391160</wp:posOffset>
                </wp:positionV>
                <wp:extent cx="2966031" cy="1047750"/>
                <wp:effectExtent l="0" t="0" r="6350" b="0"/>
                <wp:wrapNone/>
                <wp:docPr id="1" name="Picture 1" descr="Green and red text on a white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Green and red text on a white background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66031" cy="1047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AC44EC1" w14:textId="77777777" w:rsidR="00792BB4" w:rsidRPr="00B655FE" w:rsidRDefault="00792B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4258"/>
    </w:tblGrid>
    <w:tr w:rsidR="00B00533" w:rsidRPr="00B655FE" w14:paraId="3EFB8683" w14:textId="77777777" w:rsidTr="00EE6A4E">
      <w:tc>
        <w:tcPr>
          <w:tcW w:w="5949" w:type="dxa"/>
          <w:vAlign w:val="center"/>
        </w:tcPr>
        <w:p w14:paraId="68553F34" w14:textId="77777777" w:rsidR="00B00533" w:rsidRPr="00B655FE" w:rsidRDefault="00291582" w:rsidP="0016601C">
          <w:pPr>
            <w:pStyle w:val="Header"/>
            <w:jc w:val="left"/>
            <w:rPr>
              <w:rStyle w:val="Strong"/>
              <w:sz w:val="28"/>
              <w:szCs w:val="24"/>
            </w:rPr>
          </w:pPr>
          <w:r w:rsidRPr="00B655FE">
            <w:rPr>
              <w:rStyle w:val="Strong"/>
              <w:sz w:val="28"/>
              <w:szCs w:val="24"/>
            </w:rPr>
            <w:t>Referral Form</w:t>
          </w:r>
        </w:p>
        <w:p w14:paraId="2966A9D3" w14:textId="77777777" w:rsidR="00291582" w:rsidRPr="00B655FE" w:rsidRDefault="00291582" w:rsidP="0016601C">
          <w:pPr>
            <w:pStyle w:val="Header"/>
            <w:jc w:val="left"/>
            <w:rPr>
              <w:rStyle w:val="Strong"/>
              <w:b w:val="0"/>
              <w:bCs w:val="0"/>
              <w:szCs w:val="20"/>
            </w:rPr>
          </w:pPr>
          <w:proofErr w:type="spellStart"/>
          <w:r w:rsidRPr="00B655FE">
            <w:rPr>
              <w:rStyle w:val="Strong"/>
              <w:b w:val="0"/>
              <w:bCs w:val="0"/>
              <w:szCs w:val="20"/>
            </w:rPr>
            <w:t>Newhope</w:t>
          </w:r>
          <w:proofErr w:type="spellEnd"/>
          <w:r w:rsidRPr="00B655FE">
            <w:rPr>
              <w:rStyle w:val="Strong"/>
              <w:b w:val="0"/>
              <w:bCs w:val="0"/>
              <w:szCs w:val="20"/>
            </w:rPr>
            <w:t xml:space="preserve"> Disability Services</w:t>
          </w:r>
        </w:p>
        <w:p w14:paraId="628DC7C3" w14:textId="77777777" w:rsidR="00291582" w:rsidRPr="00B655FE" w:rsidRDefault="00291582" w:rsidP="0016601C">
          <w:pPr>
            <w:pStyle w:val="Header"/>
            <w:jc w:val="left"/>
            <w:rPr>
              <w:rStyle w:val="Strong"/>
              <w:szCs w:val="20"/>
            </w:rPr>
          </w:pPr>
        </w:p>
      </w:tc>
      <w:tc>
        <w:tcPr>
          <w:tcW w:w="4258" w:type="dxa"/>
        </w:tcPr>
        <w:p w14:paraId="743561F2" w14:textId="77777777" w:rsidR="00B00533" w:rsidRPr="00B655FE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52642455" w14:textId="77777777" w:rsidR="00792BB4" w:rsidRPr="00B655FE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0C47"/>
    <w:multiLevelType w:val="hybridMultilevel"/>
    <w:tmpl w:val="60E8160A"/>
    <w:lvl w:ilvl="0" w:tplc="BED8EB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7143D"/>
    <w:multiLevelType w:val="hybridMultilevel"/>
    <w:tmpl w:val="4FA83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C406AF"/>
    <w:multiLevelType w:val="hybridMultilevel"/>
    <w:tmpl w:val="52CCC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D412F5"/>
    <w:multiLevelType w:val="hybridMultilevel"/>
    <w:tmpl w:val="F5C2B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455F47"/>
    <w:multiLevelType w:val="hybridMultilevel"/>
    <w:tmpl w:val="C332C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470997"/>
    <w:multiLevelType w:val="hybridMultilevel"/>
    <w:tmpl w:val="84260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9145031"/>
    <w:multiLevelType w:val="multilevel"/>
    <w:tmpl w:val="6130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E3FFF"/>
    <w:multiLevelType w:val="hybridMultilevel"/>
    <w:tmpl w:val="8D2A1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C592588"/>
    <w:multiLevelType w:val="hybridMultilevel"/>
    <w:tmpl w:val="EAF09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91767247">
    <w:abstractNumId w:val="1"/>
  </w:num>
  <w:num w:numId="2" w16cid:durableId="115101691">
    <w:abstractNumId w:val="5"/>
  </w:num>
  <w:num w:numId="3" w16cid:durableId="1230075506">
    <w:abstractNumId w:val="8"/>
  </w:num>
  <w:num w:numId="4" w16cid:durableId="634021912">
    <w:abstractNumId w:val="6"/>
  </w:num>
  <w:num w:numId="5" w16cid:durableId="1090390974">
    <w:abstractNumId w:val="3"/>
  </w:num>
  <w:num w:numId="6" w16cid:durableId="119978454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8424788">
    <w:abstractNumId w:val="7"/>
  </w:num>
  <w:num w:numId="8" w16cid:durableId="801578166">
    <w:abstractNumId w:val="2"/>
  </w:num>
  <w:num w:numId="9" w16cid:durableId="1023090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0tTQxtDQ1NTE1szBX0lEKTi0uzszPAykwrgUADcD6rywAAAA="/>
  </w:docVars>
  <w:rsids>
    <w:rsidRoot w:val="009A4B38"/>
    <w:rsid w:val="0000125B"/>
    <w:rsid w:val="00007E7E"/>
    <w:rsid w:val="00023451"/>
    <w:rsid w:val="00047F50"/>
    <w:rsid w:val="00056E3A"/>
    <w:rsid w:val="000A3651"/>
    <w:rsid w:val="000D3844"/>
    <w:rsid w:val="000E344A"/>
    <w:rsid w:val="000E4751"/>
    <w:rsid w:val="000E77EA"/>
    <w:rsid w:val="00125A7E"/>
    <w:rsid w:val="00147696"/>
    <w:rsid w:val="001579C2"/>
    <w:rsid w:val="001619DA"/>
    <w:rsid w:val="0016379F"/>
    <w:rsid w:val="0016601C"/>
    <w:rsid w:val="00174BA8"/>
    <w:rsid w:val="001B57FF"/>
    <w:rsid w:val="001F0A0A"/>
    <w:rsid w:val="00202795"/>
    <w:rsid w:val="00213B19"/>
    <w:rsid w:val="002626BB"/>
    <w:rsid w:val="002750C9"/>
    <w:rsid w:val="00276A67"/>
    <w:rsid w:val="0028247E"/>
    <w:rsid w:val="00291582"/>
    <w:rsid w:val="00293DE6"/>
    <w:rsid w:val="002C63D9"/>
    <w:rsid w:val="002E1ABB"/>
    <w:rsid w:val="002E725C"/>
    <w:rsid w:val="002F0A19"/>
    <w:rsid w:val="00331AF6"/>
    <w:rsid w:val="0035240B"/>
    <w:rsid w:val="00384EF1"/>
    <w:rsid w:val="0039073C"/>
    <w:rsid w:val="003A3092"/>
    <w:rsid w:val="003A4047"/>
    <w:rsid w:val="003B69BC"/>
    <w:rsid w:val="003C3EBB"/>
    <w:rsid w:val="003F68E3"/>
    <w:rsid w:val="003F7037"/>
    <w:rsid w:val="003F7044"/>
    <w:rsid w:val="004621D8"/>
    <w:rsid w:val="004628E4"/>
    <w:rsid w:val="0046683E"/>
    <w:rsid w:val="004A3DD4"/>
    <w:rsid w:val="004C7A5B"/>
    <w:rsid w:val="004D5EE8"/>
    <w:rsid w:val="00535794"/>
    <w:rsid w:val="005738AE"/>
    <w:rsid w:val="005929F6"/>
    <w:rsid w:val="00593301"/>
    <w:rsid w:val="005C2E62"/>
    <w:rsid w:val="005D01D6"/>
    <w:rsid w:val="005F2474"/>
    <w:rsid w:val="006020EB"/>
    <w:rsid w:val="006155FB"/>
    <w:rsid w:val="00630E1F"/>
    <w:rsid w:val="0067608F"/>
    <w:rsid w:val="00687C13"/>
    <w:rsid w:val="006E4981"/>
    <w:rsid w:val="00733897"/>
    <w:rsid w:val="00792BB4"/>
    <w:rsid w:val="007B747B"/>
    <w:rsid w:val="007D0F93"/>
    <w:rsid w:val="007E28F6"/>
    <w:rsid w:val="008256CB"/>
    <w:rsid w:val="00842EC7"/>
    <w:rsid w:val="008443A5"/>
    <w:rsid w:val="00851C76"/>
    <w:rsid w:val="0088435B"/>
    <w:rsid w:val="00886D2E"/>
    <w:rsid w:val="008B0B68"/>
    <w:rsid w:val="008B16BB"/>
    <w:rsid w:val="008C2FCE"/>
    <w:rsid w:val="008C61CF"/>
    <w:rsid w:val="009011DB"/>
    <w:rsid w:val="00903E23"/>
    <w:rsid w:val="0090593E"/>
    <w:rsid w:val="00923906"/>
    <w:rsid w:val="00926D33"/>
    <w:rsid w:val="009500A7"/>
    <w:rsid w:val="009A4B38"/>
    <w:rsid w:val="009B0AF5"/>
    <w:rsid w:val="009B642A"/>
    <w:rsid w:val="009D4516"/>
    <w:rsid w:val="009E254D"/>
    <w:rsid w:val="009F2E5E"/>
    <w:rsid w:val="00A3438E"/>
    <w:rsid w:val="00A4559D"/>
    <w:rsid w:val="00A50099"/>
    <w:rsid w:val="00A626B1"/>
    <w:rsid w:val="00A6696D"/>
    <w:rsid w:val="00A71B35"/>
    <w:rsid w:val="00A737C4"/>
    <w:rsid w:val="00AB395A"/>
    <w:rsid w:val="00AC2A38"/>
    <w:rsid w:val="00AE050B"/>
    <w:rsid w:val="00AF0EEA"/>
    <w:rsid w:val="00AF3CDF"/>
    <w:rsid w:val="00B00533"/>
    <w:rsid w:val="00B054E0"/>
    <w:rsid w:val="00B56EB3"/>
    <w:rsid w:val="00B655FE"/>
    <w:rsid w:val="00B7417A"/>
    <w:rsid w:val="00B800EB"/>
    <w:rsid w:val="00B8069C"/>
    <w:rsid w:val="00B94B3E"/>
    <w:rsid w:val="00BB6B60"/>
    <w:rsid w:val="00BD651D"/>
    <w:rsid w:val="00BE7B45"/>
    <w:rsid w:val="00C35E0E"/>
    <w:rsid w:val="00C651F1"/>
    <w:rsid w:val="00C742E4"/>
    <w:rsid w:val="00C87D23"/>
    <w:rsid w:val="00C9648E"/>
    <w:rsid w:val="00CB5C13"/>
    <w:rsid w:val="00CC3D92"/>
    <w:rsid w:val="00CE6791"/>
    <w:rsid w:val="00D31F64"/>
    <w:rsid w:val="00D438A4"/>
    <w:rsid w:val="00D50D5C"/>
    <w:rsid w:val="00D601AD"/>
    <w:rsid w:val="00D66869"/>
    <w:rsid w:val="00D8159A"/>
    <w:rsid w:val="00DC29F6"/>
    <w:rsid w:val="00DE0A0E"/>
    <w:rsid w:val="00E35AE0"/>
    <w:rsid w:val="00E67E6D"/>
    <w:rsid w:val="00E76BAD"/>
    <w:rsid w:val="00E770B6"/>
    <w:rsid w:val="00EA15C1"/>
    <w:rsid w:val="00EE6114"/>
    <w:rsid w:val="00EE6A4E"/>
    <w:rsid w:val="00F00065"/>
    <w:rsid w:val="00F00B6D"/>
    <w:rsid w:val="00F4497F"/>
    <w:rsid w:val="00F45E4E"/>
    <w:rsid w:val="00F53F4C"/>
    <w:rsid w:val="00F62135"/>
    <w:rsid w:val="00F67876"/>
    <w:rsid w:val="00F7177E"/>
    <w:rsid w:val="00F75E69"/>
    <w:rsid w:val="00F777FF"/>
    <w:rsid w:val="00F91B12"/>
    <w:rsid w:val="00F969F9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923C4A"/>
  <w15:chartTrackingRefBased/>
  <w15:docId w15:val="{22527239-9C17-4658-9D39-3E741D73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FE"/>
    <w:pPr>
      <w:spacing w:before="120" w:after="120" w:line="240" w:lineRule="auto"/>
      <w:jc w:val="both"/>
    </w:pPr>
    <w:rPr>
      <w:sz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5F5F5F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F8F8F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474747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8F8F8F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8F8F8F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5F5F5F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8F8F8F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474747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5F5F5F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AU" w:bidi="pa-IN"/>
    </w:rPr>
    <w:tblPr>
      <w:tblStyleRowBandSize w:val="1"/>
      <w:tblBorders>
        <w:top w:val="single" w:sz="4" w:space="0" w:color="F2F2F2" w:themeColor="accent2" w:themeTint="66"/>
        <w:left w:val="single" w:sz="4" w:space="0" w:color="F2F2F2" w:themeColor="accent2" w:themeTint="66"/>
        <w:bottom w:val="single" w:sz="4" w:space="0" w:color="F2F2F2" w:themeColor="accent2" w:themeTint="66"/>
        <w:right w:val="single" w:sz="4" w:space="0" w:color="F2F2F2" w:themeColor="accent2" w:themeTint="66"/>
        <w:insideH w:val="single" w:sz="4" w:space="0" w:color="F2F2F2" w:themeColor="accent2" w:themeTint="66"/>
        <w:insideV w:val="single" w:sz="4" w:space="0" w:color="F2F2F2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BBBBBB" w:themeColor="accent1" w:themeTint="99"/>
        </w:tcBorders>
        <w:shd w:val="clear" w:color="auto" w:fill="5F5F5F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BBBBBB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DFDFDF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EBEBEB" w:themeColor="accent2" w:themeTint="99"/>
        <w:left w:val="single" w:sz="4" w:space="0" w:color="EBEBEB" w:themeColor="accent2" w:themeTint="99"/>
        <w:bottom w:val="single" w:sz="4" w:space="0" w:color="EBEBEB" w:themeColor="accent2" w:themeTint="99"/>
        <w:right w:val="single" w:sz="4" w:space="0" w:color="EBEBEB" w:themeColor="accent2" w:themeTint="99"/>
        <w:insideH w:val="single" w:sz="4" w:space="0" w:color="EBEBEB" w:themeColor="accent2" w:themeTint="99"/>
        <w:insideV w:val="single" w:sz="4" w:space="0" w:color="EBEB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FDF" w:themeColor="accent2"/>
          <w:left w:val="single" w:sz="4" w:space="0" w:color="DFDFDF" w:themeColor="accent2"/>
          <w:bottom w:val="single" w:sz="4" w:space="0" w:color="DFDFDF" w:themeColor="accent2"/>
          <w:right w:val="single" w:sz="4" w:space="0" w:color="DFDFDF" w:themeColor="accent2"/>
          <w:insideH w:val="nil"/>
          <w:insideV w:val="nil"/>
        </w:tcBorders>
        <w:shd w:val="clear" w:color="auto" w:fill="DFDFDF" w:themeFill="accent2"/>
      </w:tcPr>
    </w:tblStylePr>
    <w:tblStylePr w:type="lastRow">
      <w:rPr>
        <w:b/>
        <w:bCs/>
      </w:rPr>
      <w:tblPr/>
      <w:tcPr>
        <w:tcBorders>
          <w:top w:val="double" w:sz="4" w:space="0" w:color="DFDF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2" w:themeFillTint="33"/>
      </w:tcPr>
    </w:tblStylePr>
    <w:tblStylePr w:type="band1Horz">
      <w:tblPr/>
      <w:tcPr>
        <w:shd w:val="clear" w:color="auto" w:fill="F8F8F8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9A4B38"/>
    <w:pPr>
      <w:spacing w:before="200" w:after="200" w:line="276" w:lineRule="auto"/>
      <w:jc w:val="left"/>
    </w:pPr>
    <w:rPr>
      <w:rFonts w:eastAsiaTheme="minorEastAsia"/>
      <w:szCs w:val="20"/>
    </w:rPr>
  </w:style>
  <w:style w:type="character" w:customStyle="1" w:styleId="ListParagraphChar">
    <w:name w:val="List Paragraph Char"/>
    <w:aliases w:val="List Paragraph1 Char,List Paragraph11 Char,Recommendation Char,L Char,Number Char,#List Paragraph Char,List Paragraph111 Char,F5 List Paragraph Char,Dot pt Char,CV text Char,Table text Char,Medium Grid 1 - Accent 21 Char,Bullets Char"/>
    <w:link w:val="ListParagraph"/>
    <w:uiPriority w:val="34"/>
    <w:locked/>
    <w:rsid w:val="009A4B38"/>
    <w:rPr>
      <w:rFonts w:ascii="Verdana" w:eastAsiaTheme="minorEastAsia" w:hAnsi="Verdana"/>
      <w:sz w:val="20"/>
      <w:szCs w:val="20"/>
      <w:lang w:val="en-AU"/>
    </w:rPr>
  </w:style>
  <w:style w:type="paragraph" w:styleId="ListParagraph">
    <w:name w:val="List Paragraph"/>
    <w:aliases w:val="List Paragraph1,List Paragraph11,Recommendation,L,Number,#List Paragraph,List Paragraph111,F5 List Paragraph,Dot pt,CV text,Table text,Medium Grid 1 - Accent 21,Numbered Paragraph,List Paragraph2,NFP GP Bulleted List,Bullets"/>
    <w:basedOn w:val="Normal"/>
    <w:link w:val="ListParagraphChar"/>
    <w:uiPriority w:val="34"/>
    <w:qFormat/>
    <w:rsid w:val="009A4B38"/>
    <w:pPr>
      <w:spacing w:before="200" w:after="200" w:line="276" w:lineRule="auto"/>
      <w:ind w:left="720"/>
      <w:contextualSpacing/>
      <w:jc w:val="left"/>
    </w:pPr>
    <w:rPr>
      <w:rFonts w:ascii="Verdana" w:eastAsiaTheme="minorEastAsia" w:hAnsi="Verdana"/>
      <w:szCs w:val="20"/>
    </w:rPr>
  </w:style>
  <w:style w:type="paragraph" w:customStyle="1" w:styleId="Normal1">
    <w:name w:val="Normal1"/>
    <w:uiPriority w:val="99"/>
    <w:rsid w:val="009A4B38"/>
    <w:pPr>
      <w:spacing w:before="200" w:after="200" w:line="276" w:lineRule="auto"/>
    </w:pPr>
    <w:rPr>
      <w:rFonts w:eastAsiaTheme="minorEastAsia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16601C"/>
    <w:pPr>
      <w:spacing w:before="0" w:after="0"/>
      <w:jc w:val="left"/>
    </w:pPr>
    <w:rPr>
      <w:rFonts w:eastAsiaTheme="minorEastAsia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16601C"/>
    <w:rPr>
      <w:rFonts w:eastAsiaTheme="minorEastAsia"/>
      <w:sz w:val="20"/>
      <w:szCs w:val="20"/>
      <w:lang w:val="en-AU"/>
    </w:rPr>
  </w:style>
  <w:style w:type="table" w:styleId="PlainTable1">
    <w:name w:val="Plain Table 1"/>
    <w:basedOn w:val="TableNormal"/>
    <w:uiPriority w:val="41"/>
    <w:rsid w:val="0029158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0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Master Grey">
      <a:dk1>
        <a:sysClr val="windowText" lastClr="000000"/>
      </a:dk1>
      <a:lt1>
        <a:sysClr val="window" lastClr="FFFFFF"/>
      </a:lt1>
      <a:dk2>
        <a:srgbClr val="5F5F5F"/>
      </a:dk2>
      <a:lt2>
        <a:srgbClr val="F8F8F8"/>
      </a:lt2>
      <a:accent1>
        <a:srgbClr val="8F8F8F"/>
      </a:accent1>
      <a:accent2>
        <a:srgbClr val="DFDFD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F21B6-BE34-496B-A4EB-ABC561C2C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C:\Users\mian\Desktop\Fazzman order-1.dotx</Template>
  <TotalTime>83</TotalTime>
  <Pages>3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form</vt:lpstr>
    </vt:vector>
  </TitlesOfParts>
  <Company>HC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</dc:title>
  <dc:subject/>
  <dc:creator>Healthcare Consulting</dc:creator>
  <cp:keywords>www.healthcareconsultingaus.com.au</cp:keywords>
  <dc:description>IP Asset of Healthcare Consulting</dc:description>
  <cp:lastModifiedBy>Ankush -</cp:lastModifiedBy>
  <cp:revision>45</cp:revision>
  <cp:lastPrinted>2021-05-26T11:30:00Z</cp:lastPrinted>
  <dcterms:created xsi:type="dcterms:W3CDTF">2021-06-26T11:46:00Z</dcterms:created>
  <dcterms:modified xsi:type="dcterms:W3CDTF">2026-06-11T04:29:00Z</dcterms:modified>
  <cp:category>NDIS Policies and Procedures</cp:category>
  <cp:contentStatus>DO NOT COPY</cp:contentStatus>
</cp:coreProperties>
</file>